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2001" w:rsidRPr="001B1A21" w:rsidRDefault="00CB2001" w:rsidP="00CB2001">
      <w:pPr>
        <w:pStyle w:val="2"/>
        <w:keepLines w:val="0"/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1B1A21">
        <w:rPr>
          <w:rFonts w:ascii="Times New Roman" w:hAnsi="Times New Roman" w:cs="Times New Roman"/>
          <w:color w:val="auto"/>
          <w:sz w:val="24"/>
          <w:szCs w:val="24"/>
        </w:rPr>
        <w:t>РЕЗУЛЬТАТЫ</w:t>
      </w:r>
    </w:p>
    <w:p w:rsidR="00CB2001" w:rsidRPr="001B1A21" w:rsidRDefault="00CB2001" w:rsidP="00CB2001">
      <w:pPr>
        <w:pStyle w:val="2"/>
        <w:keepLines w:val="0"/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proofErr w:type="gramStart"/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  <w:lang w:val="en-US"/>
        </w:rPr>
        <w:t>II</w:t>
      </w:r>
      <w:r w:rsidRPr="00CB2001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 этапа</w:t>
      </w:r>
      <w:proofErr w:type="gramEnd"/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 Краевого конкурса «Мой путь в профессию», 2017 год.</w:t>
      </w:r>
    </w:p>
    <w:p w:rsidR="00CB2001" w:rsidRDefault="00CB2001" w:rsidP="00CB2001">
      <w:pPr>
        <w:jc w:val="center"/>
      </w:pPr>
    </w:p>
    <w:tbl>
      <w:tblPr>
        <w:tblpPr w:leftFromText="180" w:rightFromText="180" w:vertAnchor="text" w:tblpX="-10" w:tblpY="1"/>
        <w:tblOverlap w:val="never"/>
        <w:tblW w:w="10060" w:type="dxa"/>
        <w:tblLayout w:type="fixed"/>
        <w:tblLook w:val="0000" w:firstRow="0" w:lastRow="0" w:firstColumn="0" w:lastColumn="0" w:noHBand="0" w:noVBand="0"/>
      </w:tblPr>
      <w:tblGrid>
        <w:gridCol w:w="704"/>
        <w:gridCol w:w="3265"/>
        <w:gridCol w:w="3256"/>
        <w:gridCol w:w="997"/>
        <w:gridCol w:w="1838"/>
      </w:tblGrid>
      <w:tr w:rsidR="00CB2001" w:rsidTr="00CB200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2001" w:rsidRDefault="00CB2001" w:rsidP="004744F7">
            <w:pPr>
              <w:snapToGrid w:val="0"/>
              <w:jc w:val="center"/>
            </w:pPr>
            <w:r>
              <w:t>№№</w:t>
            </w:r>
          </w:p>
          <w:p w:rsidR="00CB2001" w:rsidRDefault="00CB2001" w:rsidP="004744F7">
            <w:pPr>
              <w:jc w:val="center"/>
            </w:pPr>
            <w:r>
              <w:t>п/п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2001" w:rsidRDefault="00CB2001" w:rsidP="004744F7">
            <w:pPr>
              <w:snapToGrid w:val="0"/>
              <w:jc w:val="center"/>
            </w:pPr>
            <w:r>
              <w:t>ФИО</w:t>
            </w:r>
          </w:p>
        </w:tc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2001" w:rsidRDefault="00CB2001" w:rsidP="004744F7">
            <w:pPr>
              <w:snapToGrid w:val="0"/>
              <w:jc w:val="center"/>
            </w:pPr>
            <w:r>
              <w:t>Класс, школа, населённый пункт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2001" w:rsidRDefault="00CB2001" w:rsidP="004744F7">
            <w:pPr>
              <w:snapToGrid w:val="0"/>
              <w:jc w:val="center"/>
            </w:pPr>
            <w:r>
              <w:t xml:space="preserve">Кол-во баллов </w:t>
            </w:r>
          </w:p>
          <w:p w:rsidR="00CB2001" w:rsidRDefault="00CB2001" w:rsidP="004744F7">
            <w:pPr>
              <w:snapToGrid w:val="0"/>
              <w:jc w:val="center"/>
            </w:pPr>
            <w:r>
              <w:t>2 тур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2001" w:rsidRDefault="00CB2001" w:rsidP="004744F7">
            <w:pPr>
              <w:snapToGrid w:val="0"/>
              <w:jc w:val="center"/>
            </w:pPr>
            <w:r>
              <w:t>Распределение мест</w:t>
            </w:r>
          </w:p>
        </w:tc>
      </w:tr>
      <w:tr w:rsidR="00CB2001" w:rsidTr="00CB200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2001" w:rsidRDefault="00CB2001" w:rsidP="004744F7">
            <w:pPr>
              <w:snapToGrid w:val="0"/>
              <w:jc w:val="center"/>
            </w:pPr>
            <w:r>
              <w:t>1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2001" w:rsidRPr="00C31D4E" w:rsidRDefault="00CB2001" w:rsidP="004744F7">
            <w:r>
              <w:t>Жукова Дина Владимировна</w:t>
            </w:r>
          </w:p>
        </w:tc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2001" w:rsidRPr="00C31D4E" w:rsidRDefault="00CB2001" w:rsidP="004744F7">
            <w:r>
              <w:t>Г. Артем, МБОУ Гимназия № 1, 11 класс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2001" w:rsidRDefault="00CB2001" w:rsidP="004744F7">
            <w:pPr>
              <w:snapToGrid w:val="0"/>
              <w:jc w:val="center"/>
            </w:pPr>
            <w:r>
              <w:t>90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2001" w:rsidRDefault="00CB2001" w:rsidP="004744F7">
            <w:pPr>
              <w:snapToGrid w:val="0"/>
              <w:jc w:val="center"/>
            </w:pPr>
            <w:r>
              <w:t>1</w:t>
            </w:r>
          </w:p>
        </w:tc>
      </w:tr>
      <w:tr w:rsidR="00CB2001" w:rsidTr="00CB200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2001" w:rsidRDefault="00CB2001" w:rsidP="004744F7">
            <w:pPr>
              <w:snapToGrid w:val="0"/>
              <w:jc w:val="center"/>
            </w:pPr>
            <w:r>
              <w:t>2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2001" w:rsidRDefault="00CB2001" w:rsidP="004744F7">
            <w:pPr>
              <w:snapToGrid w:val="0"/>
            </w:pPr>
            <w:proofErr w:type="spellStart"/>
            <w:r>
              <w:t>Данова</w:t>
            </w:r>
            <w:proofErr w:type="spellEnd"/>
            <w:r>
              <w:t xml:space="preserve"> Анастасия Вячеславовна</w:t>
            </w:r>
          </w:p>
        </w:tc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2001" w:rsidRPr="00C31D4E" w:rsidRDefault="00CB2001" w:rsidP="004744F7">
            <w:r>
              <w:t>Г. Артем, МБОУ Гимназия № 1, 11 класс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2001" w:rsidRDefault="00CB2001" w:rsidP="004744F7">
            <w:pPr>
              <w:snapToGrid w:val="0"/>
              <w:jc w:val="center"/>
            </w:pPr>
            <w:r>
              <w:t>90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2001" w:rsidRDefault="00CB2001" w:rsidP="004744F7">
            <w:pPr>
              <w:snapToGrid w:val="0"/>
              <w:jc w:val="center"/>
            </w:pPr>
            <w:r>
              <w:t>1</w:t>
            </w:r>
          </w:p>
        </w:tc>
      </w:tr>
      <w:tr w:rsidR="00CB2001" w:rsidTr="00CB200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2001" w:rsidRDefault="00CB2001" w:rsidP="004744F7">
            <w:pPr>
              <w:snapToGrid w:val="0"/>
              <w:jc w:val="center"/>
            </w:pPr>
            <w:r>
              <w:t>3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2001" w:rsidRDefault="00CB2001" w:rsidP="004744F7">
            <w:pPr>
              <w:snapToGrid w:val="0"/>
            </w:pPr>
            <w:proofErr w:type="spellStart"/>
            <w:r>
              <w:t>Штыкова</w:t>
            </w:r>
            <w:proofErr w:type="spellEnd"/>
            <w:r>
              <w:t xml:space="preserve"> Анастасия Андреевна</w:t>
            </w:r>
          </w:p>
        </w:tc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2001" w:rsidRDefault="00CB2001" w:rsidP="004744F7">
            <w:pPr>
              <w:snapToGrid w:val="0"/>
            </w:pPr>
            <w:r>
              <w:t>Г. Владивосток, МБОУ СОШ № 61, 11 класс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2001" w:rsidRDefault="00CB2001" w:rsidP="004744F7">
            <w:pPr>
              <w:snapToGrid w:val="0"/>
              <w:jc w:val="center"/>
            </w:pPr>
            <w:r>
              <w:t>85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2001" w:rsidRDefault="00CB2001" w:rsidP="004744F7">
            <w:pPr>
              <w:snapToGrid w:val="0"/>
              <w:jc w:val="center"/>
            </w:pPr>
            <w:r>
              <w:t>2</w:t>
            </w:r>
          </w:p>
        </w:tc>
      </w:tr>
      <w:tr w:rsidR="00CB2001" w:rsidTr="00CB200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2001" w:rsidRDefault="00CB2001" w:rsidP="004744F7">
            <w:pPr>
              <w:snapToGrid w:val="0"/>
              <w:jc w:val="center"/>
            </w:pPr>
            <w:r>
              <w:t>4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2001" w:rsidRDefault="00CB2001" w:rsidP="004744F7">
            <w:pPr>
              <w:snapToGrid w:val="0"/>
            </w:pPr>
            <w:proofErr w:type="spellStart"/>
            <w:r>
              <w:t>Оглезнев</w:t>
            </w:r>
            <w:proofErr w:type="spellEnd"/>
            <w:r>
              <w:t xml:space="preserve"> Илья Дмитриевич</w:t>
            </w:r>
          </w:p>
        </w:tc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2001" w:rsidRDefault="00CB2001" w:rsidP="004744F7">
            <w:pPr>
              <w:snapToGrid w:val="0"/>
            </w:pPr>
            <w:r>
              <w:t>Г. Владивосток, МБОУ СОШ № 2, 11 класс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2001" w:rsidRDefault="00CB2001" w:rsidP="004744F7">
            <w:pPr>
              <w:snapToGrid w:val="0"/>
              <w:jc w:val="center"/>
            </w:pPr>
            <w:r>
              <w:t>85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2001" w:rsidRDefault="00CB2001" w:rsidP="004744F7">
            <w:pPr>
              <w:snapToGrid w:val="0"/>
              <w:jc w:val="center"/>
            </w:pPr>
            <w:r>
              <w:t>2</w:t>
            </w:r>
          </w:p>
        </w:tc>
      </w:tr>
      <w:tr w:rsidR="00CB2001" w:rsidTr="00CB200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2001" w:rsidRDefault="00CB2001" w:rsidP="004744F7">
            <w:pPr>
              <w:snapToGrid w:val="0"/>
              <w:jc w:val="center"/>
            </w:pPr>
            <w:r>
              <w:t>5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2001" w:rsidRDefault="00CB2001" w:rsidP="004744F7">
            <w:pPr>
              <w:snapToGrid w:val="0"/>
            </w:pPr>
            <w:proofErr w:type="spellStart"/>
            <w:r>
              <w:t>Муханова</w:t>
            </w:r>
            <w:proofErr w:type="spellEnd"/>
            <w:r>
              <w:t xml:space="preserve"> Валентина Александровна</w:t>
            </w:r>
          </w:p>
        </w:tc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2001" w:rsidRDefault="00CB2001" w:rsidP="004744F7">
            <w:pPr>
              <w:snapToGrid w:val="0"/>
            </w:pPr>
            <w:r>
              <w:t xml:space="preserve">Г. Владивосток, МБОУ СОШ № </w:t>
            </w:r>
            <w:r w:rsidR="00D93530" w:rsidRPr="00D93530">
              <w:t>5</w:t>
            </w:r>
            <w:bookmarkStart w:id="0" w:name="_GoBack"/>
            <w:bookmarkEnd w:id="0"/>
            <w:r>
              <w:t>2, 10 класс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2001" w:rsidRDefault="00CB2001" w:rsidP="004744F7">
            <w:pPr>
              <w:snapToGrid w:val="0"/>
              <w:jc w:val="center"/>
            </w:pPr>
            <w:r>
              <w:t>80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2001" w:rsidRDefault="00CB2001" w:rsidP="004744F7">
            <w:pPr>
              <w:snapToGrid w:val="0"/>
              <w:jc w:val="center"/>
            </w:pPr>
            <w:r>
              <w:t>3</w:t>
            </w:r>
          </w:p>
        </w:tc>
      </w:tr>
      <w:tr w:rsidR="00CB2001" w:rsidTr="00CB200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2001" w:rsidRDefault="00CB2001" w:rsidP="004744F7">
            <w:pPr>
              <w:snapToGrid w:val="0"/>
              <w:jc w:val="center"/>
            </w:pPr>
            <w:r>
              <w:t>6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2001" w:rsidRDefault="00CB2001" w:rsidP="004744F7">
            <w:pPr>
              <w:snapToGrid w:val="0"/>
            </w:pPr>
            <w:r>
              <w:t>Лисица Александр Михайлович</w:t>
            </w:r>
          </w:p>
        </w:tc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2001" w:rsidRPr="00C31D4E" w:rsidRDefault="00CB2001" w:rsidP="004744F7">
            <w:r>
              <w:t>Г. Артем, МБОУ Гимназия № 1, 11 класс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2001" w:rsidRDefault="00CB2001" w:rsidP="004744F7">
            <w:pPr>
              <w:snapToGrid w:val="0"/>
              <w:jc w:val="center"/>
            </w:pPr>
            <w:r>
              <w:t>70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2001" w:rsidRDefault="00CB2001" w:rsidP="004744F7">
            <w:pPr>
              <w:snapToGrid w:val="0"/>
              <w:jc w:val="center"/>
            </w:pPr>
          </w:p>
        </w:tc>
      </w:tr>
      <w:tr w:rsidR="00CB2001" w:rsidTr="00CB200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2001" w:rsidRDefault="00CB2001" w:rsidP="004744F7">
            <w:pPr>
              <w:snapToGrid w:val="0"/>
              <w:jc w:val="center"/>
            </w:pPr>
            <w:r>
              <w:t>7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2001" w:rsidRDefault="00CB2001" w:rsidP="004744F7">
            <w:pPr>
              <w:snapToGrid w:val="0"/>
            </w:pPr>
            <w:proofErr w:type="spellStart"/>
            <w:r>
              <w:t>Мхитарян</w:t>
            </w:r>
            <w:proofErr w:type="spellEnd"/>
            <w:r>
              <w:t xml:space="preserve"> </w:t>
            </w:r>
            <w:proofErr w:type="spellStart"/>
            <w:r>
              <w:t>Нарине</w:t>
            </w:r>
            <w:proofErr w:type="spellEnd"/>
            <w:r>
              <w:t xml:space="preserve"> </w:t>
            </w:r>
            <w:proofErr w:type="spellStart"/>
            <w:r>
              <w:t>Арутюновна</w:t>
            </w:r>
            <w:proofErr w:type="spellEnd"/>
          </w:p>
        </w:tc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2001" w:rsidRDefault="00CB2001" w:rsidP="004744F7">
            <w:pPr>
              <w:snapToGrid w:val="0"/>
            </w:pPr>
            <w:r>
              <w:t>Г. Владивосток, МБОУ СОШ № 61, 11 класс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2001" w:rsidRDefault="00CB2001" w:rsidP="004744F7">
            <w:pPr>
              <w:snapToGrid w:val="0"/>
              <w:jc w:val="center"/>
            </w:pPr>
            <w:r>
              <w:t>70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2001" w:rsidRDefault="00CB2001" w:rsidP="004744F7">
            <w:pPr>
              <w:snapToGrid w:val="0"/>
              <w:jc w:val="center"/>
            </w:pPr>
          </w:p>
        </w:tc>
      </w:tr>
      <w:tr w:rsidR="00CB2001" w:rsidTr="00CB200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2001" w:rsidRDefault="00CB2001" w:rsidP="004744F7">
            <w:pPr>
              <w:snapToGrid w:val="0"/>
              <w:jc w:val="center"/>
            </w:pPr>
            <w:r>
              <w:t>8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2001" w:rsidRDefault="00CB2001" w:rsidP="004744F7">
            <w:pPr>
              <w:snapToGrid w:val="0"/>
            </w:pPr>
            <w:proofErr w:type="spellStart"/>
            <w:r>
              <w:t>Дударева</w:t>
            </w:r>
            <w:proofErr w:type="spellEnd"/>
            <w:r>
              <w:t xml:space="preserve"> Полина Игоревна</w:t>
            </w:r>
          </w:p>
        </w:tc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2001" w:rsidRDefault="00CB2001" w:rsidP="004744F7">
            <w:pPr>
              <w:snapToGrid w:val="0"/>
            </w:pPr>
            <w:r>
              <w:t>Г. Владивосток, Политехнический лицей ДВФУ, 10 класс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2001" w:rsidRDefault="00CB2001" w:rsidP="004744F7">
            <w:pPr>
              <w:snapToGrid w:val="0"/>
              <w:jc w:val="center"/>
            </w:pPr>
            <w:r>
              <w:t>65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2001" w:rsidRDefault="00CB2001" w:rsidP="004744F7">
            <w:pPr>
              <w:snapToGrid w:val="0"/>
              <w:jc w:val="center"/>
            </w:pPr>
          </w:p>
        </w:tc>
      </w:tr>
      <w:tr w:rsidR="00CB2001" w:rsidTr="00CB200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2001" w:rsidRDefault="00CB2001" w:rsidP="004744F7">
            <w:pPr>
              <w:snapToGrid w:val="0"/>
              <w:jc w:val="center"/>
            </w:pPr>
            <w:r>
              <w:t>9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2001" w:rsidRDefault="00CB2001" w:rsidP="004744F7">
            <w:pPr>
              <w:snapToGrid w:val="0"/>
            </w:pPr>
            <w:r>
              <w:t>Черняк Ростислав Сергеевич</w:t>
            </w:r>
          </w:p>
        </w:tc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2001" w:rsidRDefault="00CB2001" w:rsidP="004744F7">
            <w:pPr>
              <w:snapToGrid w:val="0"/>
            </w:pPr>
            <w:r>
              <w:t xml:space="preserve">С. Михайловка, МБОУ СОШ им. </w:t>
            </w:r>
            <w:proofErr w:type="spellStart"/>
            <w:r>
              <w:t>Крушана</w:t>
            </w:r>
            <w:proofErr w:type="spellEnd"/>
            <w:r>
              <w:t>, 11 класс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2001" w:rsidRDefault="00CB2001" w:rsidP="004744F7">
            <w:pPr>
              <w:snapToGrid w:val="0"/>
              <w:jc w:val="center"/>
            </w:pPr>
            <w:r>
              <w:t>65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2001" w:rsidRDefault="00CB2001" w:rsidP="004744F7">
            <w:pPr>
              <w:snapToGrid w:val="0"/>
              <w:jc w:val="center"/>
            </w:pPr>
          </w:p>
        </w:tc>
      </w:tr>
      <w:tr w:rsidR="00CB2001" w:rsidTr="00CB200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2001" w:rsidRDefault="00CB2001" w:rsidP="004744F7">
            <w:pPr>
              <w:snapToGrid w:val="0"/>
              <w:jc w:val="center"/>
            </w:pPr>
            <w:r>
              <w:t>10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2001" w:rsidRDefault="00CB2001" w:rsidP="004744F7">
            <w:pPr>
              <w:snapToGrid w:val="0"/>
            </w:pPr>
            <w:r>
              <w:t>Тимошенко Наталья Алексеевна</w:t>
            </w:r>
          </w:p>
        </w:tc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2001" w:rsidRDefault="00CB2001" w:rsidP="004744F7">
            <w:pPr>
              <w:snapToGrid w:val="0"/>
            </w:pPr>
            <w:r>
              <w:t>Г. Владивосток, МБОУ СОШ № 56, 11 класс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2001" w:rsidRDefault="00CB2001" w:rsidP="004744F7">
            <w:pPr>
              <w:snapToGrid w:val="0"/>
              <w:jc w:val="center"/>
            </w:pPr>
            <w:r>
              <w:t>65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2001" w:rsidRDefault="00CB2001" w:rsidP="004744F7">
            <w:pPr>
              <w:snapToGrid w:val="0"/>
              <w:jc w:val="center"/>
            </w:pPr>
          </w:p>
        </w:tc>
      </w:tr>
      <w:tr w:rsidR="00CB2001" w:rsidTr="00CB200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2001" w:rsidRDefault="00CB2001" w:rsidP="004744F7">
            <w:pPr>
              <w:snapToGrid w:val="0"/>
              <w:jc w:val="center"/>
            </w:pPr>
            <w:r>
              <w:t>11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2001" w:rsidRDefault="00CB2001" w:rsidP="004744F7">
            <w:pPr>
              <w:snapToGrid w:val="0"/>
            </w:pPr>
            <w:proofErr w:type="spellStart"/>
            <w:r>
              <w:t>Потерба</w:t>
            </w:r>
            <w:proofErr w:type="spellEnd"/>
            <w:r>
              <w:t xml:space="preserve"> </w:t>
            </w:r>
            <w:proofErr w:type="spellStart"/>
            <w:r>
              <w:t>Дарина</w:t>
            </w:r>
            <w:proofErr w:type="spellEnd"/>
            <w:r>
              <w:t xml:space="preserve"> Павловна</w:t>
            </w:r>
          </w:p>
        </w:tc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2001" w:rsidRDefault="00CB2001" w:rsidP="004744F7">
            <w:pPr>
              <w:snapToGrid w:val="0"/>
            </w:pPr>
            <w:r>
              <w:t>Г. Артем, МБОУ Гимназия № 1, 11 класс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2001" w:rsidRDefault="00CB2001" w:rsidP="004744F7">
            <w:pPr>
              <w:snapToGrid w:val="0"/>
              <w:jc w:val="center"/>
            </w:pPr>
            <w:r>
              <w:t>65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2001" w:rsidRDefault="00CB2001" w:rsidP="004744F7">
            <w:pPr>
              <w:snapToGrid w:val="0"/>
              <w:jc w:val="center"/>
            </w:pPr>
          </w:p>
        </w:tc>
      </w:tr>
      <w:tr w:rsidR="00CB2001" w:rsidTr="00CB200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2001" w:rsidRDefault="00CB2001" w:rsidP="004744F7">
            <w:pPr>
              <w:snapToGrid w:val="0"/>
              <w:jc w:val="center"/>
            </w:pPr>
            <w:r>
              <w:t>12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2001" w:rsidRDefault="00CB2001" w:rsidP="004744F7">
            <w:pPr>
              <w:snapToGrid w:val="0"/>
            </w:pPr>
            <w:r>
              <w:t>Омельченко Ольга Ивановна</w:t>
            </w:r>
          </w:p>
        </w:tc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2001" w:rsidRDefault="00CB2001" w:rsidP="004744F7">
            <w:pPr>
              <w:snapToGrid w:val="0"/>
            </w:pPr>
            <w:r>
              <w:t xml:space="preserve">Г. Владивосток, </w:t>
            </w:r>
            <w:r w:rsidRPr="00C31D4E">
              <w:t>ГЭК ДВФУ</w:t>
            </w:r>
            <w:r>
              <w:t>, 11 класс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2001" w:rsidRDefault="00CB2001" w:rsidP="004744F7">
            <w:pPr>
              <w:snapToGrid w:val="0"/>
              <w:jc w:val="center"/>
            </w:pPr>
            <w:r>
              <w:t>65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2001" w:rsidRDefault="00CB2001" w:rsidP="004744F7">
            <w:pPr>
              <w:snapToGrid w:val="0"/>
              <w:jc w:val="center"/>
            </w:pPr>
          </w:p>
        </w:tc>
      </w:tr>
      <w:tr w:rsidR="00CB2001" w:rsidTr="00CB200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2001" w:rsidRDefault="00CB2001" w:rsidP="004744F7">
            <w:pPr>
              <w:snapToGrid w:val="0"/>
              <w:jc w:val="center"/>
            </w:pPr>
            <w:r>
              <w:t>13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2001" w:rsidRDefault="00CB2001" w:rsidP="004744F7">
            <w:pPr>
              <w:snapToGrid w:val="0"/>
            </w:pPr>
            <w:r>
              <w:t>Михайлов Даниил Дмитриевич</w:t>
            </w:r>
          </w:p>
        </w:tc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2001" w:rsidRDefault="00CB2001" w:rsidP="004744F7">
            <w:pPr>
              <w:snapToGrid w:val="0"/>
            </w:pPr>
            <w:r>
              <w:t>Г. Артем, МБОУ Гимназия № 1, 11 класс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2001" w:rsidRDefault="00CB2001" w:rsidP="004744F7">
            <w:pPr>
              <w:snapToGrid w:val="0"/>
              <w:jc w:val="center"/>
            </w:pPr>
            <w:r>
              <w:t>65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2001" w:rsidRDefault="00CB2001" w:rsidP="004744F7">
            <w:pPr>
              <w:snapToGrid w:val="0"/>
              <w:jc w:val="center"/>
            </w:pPr>
          </w:p>
        </w:tc>
      </w:tr>
      <w:tr w:rsidR="00CB2001" w:rsidTr="00CB200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2001" w:rsidRDefault="00CB2001" w:rsidP="004744F7">
            <w:pPr>
              <w:snapToGrid w:val="0"/>
              <w:jc w:val="center"/>
            </w:pPr>
            <w:r>
              <w:t>14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2001" w:rsidRDefault="00CB2001" w:rsidP="004744F7">
            <w:pPr>
              <w:snapToGrid w:val="0"/>
            </w:pPr>
            <w:proofErr w:type="spellStart"/>
            <w:r>
              <w:t>Кисиль</w:t>
            </w:r>
            <w:proofErr w:type="spellEnd"/>
            <w:r>
              <w:t xml:space="preserve"> Софья Александровна</w:t>
            </w:r>
          </w:p>
        </w:tc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2001" w:rsidRDefault="00CB2001" w:rsidP="004744F7">
            <w:pPr>
              <w:snapToGrid w:val="0"/>
            </w:pPr>
            <w:r>
              <w:t>Г. Владивосток, МБОУ СОШ № 61, 11 класс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2001" w:rsidRDefault="00CB2001" w:rsidP="004744F7">
            <w:pPr>
              <w:snapToGrid w:val="0"/>
              <w:jc w:val="center"/>
            </w:pPr>
            <w:r>
              <w:t>60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2001" w:rsidRDefault="00CB2001" w:rsidP="004744F7">
            <w:pPr>
              <w:snapToGrid w:val="0"/>
              <w:jc w:val="center"/>
            </w:pPr>
          </w:p>
        </w:tc>
      </w:tr>
      <w:tr w:rsidR="00CB2001" w:rsidTr="00CB200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2001" w:rsidRDefault="00CB2001" w:rsidP="004744F7">
            <w:pPr>
              <w:snapToGrid w:val="0"/>
              <w:jc w:val="center"/>
            </w:pPr>
            <w:r>
              <w:t>15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2001" w:rsidRDefault="00CB2001" w:rsidP="004744F7">
            <w:pPr>
              <w:snapToGrid w:val="0"/>
            </w:pPr>
            <w:r>
              <w:t>Галкина Наталия Сергеевна</w:t>
            </w:r>
          </w:p>
        </w:tc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2001" w:rsidRDefault="00CB2001" w:rsidP="004744F7">
            <w:pPr>
              <w:snapToGrid w:val="0"/>
            </w:pPr>
            <w:r>
              <w:t>Г. Артем, МБОУ Гимназия № 1, 11 класс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2001" w:rsidRDefault="00CB2001" w:rsidP="004744F7">
            <w:pPr>
              <w:snapToGrid w:val="0"/>
              <w:jc w:val="center"/>
            </w:pPr>
            <w:r>
              <w:t>60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2001" w:rsidRDefault="00CB2001" w:rsidP="004744F7">
            <w:pPr>
              <w:snapToGrid w:val="0"/>
              <w:jc w:val="center"/>
            </w:pPr>
          </w:p>
        </w:tc>
      </w:tr>
      <w:tr w:rsidR="00CB2001" w:rsidTr="00CB200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2001" w:rsidRDefault="00CB2001" w:rsidP="004744F7">
            <w:pPr>
              <w:snapToGrid w:val="0"/>
              <w:jc w:val="center"/>
            </w:pPr>
            <w:r>
              <w:t>16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2001" w:rsidRDefault="00CB2001" w:rsidP="004744F7">
            <w:pPr>
              <w:snapToGrid w:val="0"/>
            </w:pPr>
            <w:r>
              <w:t>Лещенко Алексей Анатольевич</w:t>
            </w:r>
          </w:p>
        </w:tc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2001" w:rsidRDefault="00CB2001" w:rsidP="004744F7">
            <w:pPr>
              <w:snapToGrid w:val="0"/>
            </w:pPr>
            <w:r>
              <w:t>Г. Владивосток, КСД ВГУЭС, СОИС-13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2001" w:rsidRDefault="00CB2001" w:rsidP="004744F7">
            <w:pPr>
              <w:snapToGrid w:val="0"/>
              <w:jc w:val="center"/>
            </w:pPr>
            <w:r>
              <w:t>50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2001" w:rsidRDefault="00CB2001" w:rsidP="004744F7">
            <w:pPr>
              <w:snapToGrid w:val="0"/>
              <w:jc w:val="center"/>
            </w:pPr>
          </w:p>
        </w:tc>
      </w:tr>
    </w:tbl>
    <w:p w:rsidR="00CB2001" w:rsidRDefault="00CB2001" w:rsidP="00CB2001"/>
    <w:p w:rsidR="007C3393" w:rsidRDefault="007C3393"/>
    <w:sectPr w:rsidR="007C3393" w:rsidSect="00CB2001">
      <w:pgSz w:w="11906" w:h="16838"/>
      <w:pgMar w:top="1440" w:right="849" w:bottom="14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attachedTemplate r:id="rId1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2001"/>
    <w:rsid w:val="007C3393"/>
    <w:rsid w:val="00CB2001"/>
    <w:rsid w:val="00D93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B528FCF-C965-4F36-82B5-048E44F6F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200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uppressAutoHyphens w:val="0"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next w:val="a"/>
    <w:link w:val="20"/>
    <w:unhideWhenUsed/>
    <w:qFormat/>
    <w:pPr>
      <w:keepNext/>
      <w:keepLines/>
      <w:suppressAutoHyphens w:val="0"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uppressAutoHyphens w:val="0"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uppressAutoHyphens w:val="0"/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uppressAutoHyphens w:val="0"/>
      <w:spacing w:before="200" w:line="276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uppressAutoHyphens w:val="0"/>
      <w:spacing w:before="200" w:line="276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uppressAutoHyphens w:val="0"/>
      <w:spacing w:before="200" w:line="276" w:lineRule="auto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uppressAutoHyphens w:val="0"/>
      <w:spacing w:before="200" w:line="276" w:lineRule="auto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n-US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uppressAutoHyphens w:val="0"/>
      <w:spacing w:before="200" w:line="276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pPr>
      <w:pBdr>
        <w:bottom w:val="single" w:sz="8" w:space="4" w:color="4F81BD" w:themeColor="accent1"/>
      </w:pBdr>
      <w:suppressAutoHyphens w:val="0"/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pPr>
      <w:numPr>
        <w:ilvl w:val="1"/>
      </w:numPr>
      <w:suppressAutoHyphens w:val="0"/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lang w:eastAsia="en-US"/>
    </w:rPr>
  </w:style>
  <w:style w:type="character" w:customStyle="1" w:styleId="a6">
    <w:name w:val="Подзаголовок Знак"/>
    <w:basedOn w:val="a0"/>
    <w:link w:val="a5"/>
    <w:uiPriority w:val="1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7">
    <w:name w:val="Subtle Emphasis"/>
    <w:basedOn w:val="a0"/>
    <w:uiPriority w:val="19"/>
    <w:qFormat/>
    <w:rPr>
      <w:i/>
      <w:iCs/>
      <w:color w:val="808080" w:themeColor="text1" w:themeTint="7F"/>
    </w:rPr>
  </w:style>
  <w:style w:type="character" w:styleId="a8">
    <w:name w:val="Emphasis"/>
    <w:basedOn w:val="a0"/>
    <w:uiPriority w:val="20"/>
    <w:qFormat/>
    <w:rPr>
      <w:i/>
      <w:iCs/>
    </w:rPr>
  </w:style>
  <w:style w:type="character" w:styleId="a9">
    <w:name w:val="Intense Emphasis"/>
    <w:basedOn w:val="a0"/>
    <w:uiPriority w:val="21"/>
    <w:qFormat/>
    <w:rPr>
      <w:b/>
      <w:bCs/>
      <w:i/>
      <w:iCs/>
      <w:color w:val="4F81BD" w:themeColor="accent1"/>
    </w:rPr>
  </w:style>
  <w:style w:type="character" w:styleId="aa">
    <w:name w:val="Strong"/>
    <w:basedOn w:val="a0"/>
    <w:uiPriority w:val="22"/>
    <w:qFormat/>
    <w:rPr>
      <w:b/>
      <w:bCs/>
    </w:rPr>
  </w:style>
  <w:style w:type="paragraph" w:styleId="21">
    <w:name w:val="Quote"/>
    <w:basedOn w:val="a"/>
    <w:next w:val="a"/>
    <w:link w:val="22"/>
    <w:uiPriority w:val="29"/>
    <w:qFormat/>
    <w:pPr>
      <w:suppressAutoHyphens w:val="0"/>
      <w:spacing w:after="200" w:line="276" w:lineRule="auto"/>
    </w:pPr>
    <w:rPr>
      <w:rFonts w:asciiTheme="minorHAnsi" w:eastAsiaTheme="minorHAnsi" w:hAnsiTheme="minorHAnsi" w:cstheme="minorBidi"/>
      <w:i/>
      <w:iCs/>
      <w:color w:val="000000" w:themeColor="text1"/>
      <w:sz w:val="22"/>
      <w:szCs w:val="22"/>
      <w:lang w:eastAsia="en-US"/>
    </w:rPr>
  </w:style>
  <w:style w:type="character" w:customStyle="1" w:styleId="22">
    <w:name w:val="Цитата 2 Знак"/>
    <w:basedOn w:val="a0"/>
    <w:link w:val="21"/>
    <w:uiPriority w:val="29"/>
    <w:rPr>
      <w:i/>
      <w:iCs/>
      <w:color w:val="000000" w:themeColor="text1"/>
    </w:rPr>
  </w:style>
  <w:style w:type="paragraph" w:styleId="ab">
    <w:name w:val="Intense Quote"/>
    <w:basedOn w:val="a"/>
    <w:next w:val="a"/>
    <w:link w:val="ac"/>
    <w:uiPriority w:val="30"/>
    <w:qFormat/>
    <w:pPr>
      <w:pBdr>
        <w:bottom w:val="single" w:sz="4" w:space="4" w:color="4F81BD" w:themeColor="accent1"/>
      </w:pBdr>
      <w:suppressAutoHyphens w:val="0"/>
      <w:spacing w:before="200" w:after="280" w:line="276" w:lineRule="auto"/>
      <w:ind w:left="936" w:right="936"/>
    </w:pPr>
    <w:rPr>
      <w:rFonts w:asciiTheme="minorHAnsi" w:eastAsiaTheme="minorHAnsi" w:hAnsiTheme="minorHAnsi" w:cstheme="min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ac">
    <w:name w:val="Выделенная цитата Знак"/>
    <w:basedOn w:val="a0"/>
    <w:link w:val="ab"/>
    <w:uiPriority w:val="30"/>
    <w:rPr>
      <w:b/>
      <w:bCs/>
      <w:i/>
      <w:iCs/>
      <w:color w:val="4F81BD" w:themeColor="accent1"/>
    </w:rPr>
  </w:style>
  <w:style w:type="character" w:styleId="ad">
    <w:name w:val="Subtle Reference"/>
    <w:basedOn w:val="a0"/>
    <w:uiPriority w:val="31"/>
    <w:qFormat/>
    <w:rPr>
      <w:smallCaps/>
      <w:color w:val="C0504D" w:themeColor="accent2"/>
      <w:u w:val="single"/>
    </w:rPr>
  </w:style>
  <w:style w:type="character" w:styleId="ae">
    <w:name w:val="Intense Reference"/>
    <w:basedOn w:val="a0"/>
    <w:uiPriority w:val="32"/>
    <w:qFormat/>
    <w:rPr>
      <w:b/>
      <w:bCs/>
      <w:smallCaps/>
      <w:color w:val="C0504D" w:themeColor="accent2"/>
      <w:spacing w:val="5"/>
      <w:u w:val="single"/>
    </w:rPr>
  </w:style>
  <w:style w:type="character" w:styleId="af">
    <w:name w:val="Book Title"/>
    <w:basedOn w:val="a0"/>
    <w:uiPriority w:val="33"/>
    <w:qFormat/>
    <w:rPr>
      <w:b/>
      <w:bCs/>
      <w:smallCaps/>
      <w:spacing w:val="5"/>
    </w:rPr>
  </w:style>
  <w:style w:type="paragraph" w:styleId="af0">
    <w:name w:val="List Paragraph"/>
    <w:basedOn w:val="a"/>
    <w:uiPriority w:val="34"/>
    <w:qFormat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f1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f2">
    <w:name w:val="FollowedHyperlink"/>
    <w:basedOn w:val="a0"/>
    <w:uiPriority w:val="99"/>
    <w:unhideWhenUsed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1049\Word%202010%20look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Word 2010 look</Template>
  <TotalTime>9</TotalTime>
  <Pages>1</Pages>
  <Words>202</Words>
  <Characters>1152</Characters>
  <Application>Microsoft Office Word</Application>
  <DocSecurity>0</DocSecurity>
  <Lines>9</Lines>
  <Paragraphs>2</Paragraphs>
  <ScaleCrop>false</ScaleCrop>
  <Company>VVSU</Company>
  <LinksUpToDate>false</LinksUpToDate>
  <CharactersWithSpaces>1352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Оглезнева Ирина</dc:creator>
  <cp:keywords/>
  <dc:description/>
  <cp:lastModifiedBy>Оглезнева Ирина</cp:lastModifiedBy>
  <cp:revision>2</cp:revision>
  <dcterms:created xsi:type="dcterms:W3CDTF">2017-05-05T04:05:00Z</dcterms:created>
  <dcterms:modified xsi:type="dcterms:W3CDTF">2017-05-09T23:42:00Z</dcterms:modified>
</cp:coreProperties>
</file>